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7B7" w:rsidRDefault="00FC27B7" w:rsidP="00FC27B7">
      <w:pPr>
        <w:pStyle w:val="Header"/>
        <w:pBdr>
          <w:top w:val="single" w:sz="18" w:space="1" w:color="731F1C"/>
          <w:left w:val="single" w:sz="18" w:space="4" w:color="731F1C"/>
          <w:bottom w:val="single" w:sz="18" w:space="1" w:color="731F1C"/>
          <w:right w:val="single" w:sz="18" w:space="4" w:color="731F1C"/>
        </w:pBdr>
      </w:pPr>
      <w:bookmarkStart w:id="0" w:name="_Hlk521325785"/>
      <w:r>
        <w:t>TC Fort IV – Inschrijvingsformulier - 2019</w:t>
      </w:r>
      <w:bookmarkEnd w:id="0"/>
    </w:p>
    <w:p w:rsidR="008A5B05" w:rsidRDefault="008A5B05" w:rsidP="00732D0A">
      <w:pPr>
        <w:spacing w:after="0" w:line="240" w:lineRule="auto"/>
        <w:rPr>
          <w:sz w:val="24"/>
          <w:szCs w:val="24"/>
        </w:rPr>
      </w:pPr>
    </w:p>
    <w:p w:rsidR="00FC27B7" w:rsidRDefault="00BC0FDD" w:rsidP="00732D0A">
      <w:pPr>
        <w:spacing w:after="0" w:line="240" w:lineRule="auto"/>
        <w:rPr>
          <w:sz w:val="24"/>
          <w:szCs w:val="24"/>
        </w:rPr>
      </w:pPr>
      <w:r w:rsidRPr="00732D0A">
        <w:rPr>
          <w:sz w:val="24"/>
          <w:szCs w:val="24"/>
        </w:rPr>
        <w:t xml:space="preserve">Beste </w:t>
      </w:r>
      <w:r w:rsidR="00732D0A" w:rsidRPr="00732D0A">
        <w:rPr>
          <w:sz w:val="24"/>
          <w:szCs w:val="24"/>
        </w:rPr>
        <w:t xml:space="preserve">(nieuwe) </w:t>
      </w:r>
      <w:r w:rsidRPr="00732D0A">
        <w:rPr>
          <w:sz w:val="24"/>
          <w:szCs w:val="24"/>
        </w:rPr>
        <w:t>leden,</w:t>
      </w:r>
    </w:p>
    <w:p w:rsidR="00732D0A" w:rsidRDefault="00732D0A" w:rsidP="00732D0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Het nieuwe inschrijvingsformulier bestaat uit 3 delen :</w:t>
      </w:r>
    </w:p>
    <w:p w:rsidR="00732D0A" w:rsidRDefault="00732D0A" w:rsidP="004F0C79">
      <w:pPr>
        <w:spacing w:after="0" w:line="240" w:lineRule="auto"/>
        <w:ind w:left="851" w:hanging="851"/>
        <w:rPr>
          <w:sz w:val="24"/>
          <w:szCs w:val="24"/>
        </w:rPr>
      </w:pPr>
      <w:r>
        <w:rPr>
          <w:sz w:val="24"/>
          <w:szCs w:val="24"/>
        </w:rPr>
        <w:t>DEEL 1 : algemene gegevens, zoals adres, leden (allen wonend op hetzelfde adres),...</w:t>
      </w:r>
    </w:p>
    <w:p w:rsidR="00732D0A" w:rsidRDefault="00732D0A" w:rsidP="004F0C79">
      <w:pPr>
        <w:spacing w:after="0" w:line="240" w:lineRule="auto"/>
        <w:ind w:left="851" w:hanging="851"/>
        <w:rPr>
          <w:sz w:val="24"/>
          <w:szCs w:val="24"/>
        </w:rPr>
      </w:pPr>
      <w:r>
        <w:rPr>
          <w:sz w:val="24"/>
          <w:szCs w:val="24"/>
        </w:rPr>
        <w:t>DEEL 2 : bedragen van lidgelden, afkoop toogdiensten, aansluiting Tennis Vlaanderen</w:t>
      </w:r>
      <w:r w:rsidR="004F0C79">
        <w:rPr>
          <w:sz w:val="24"/>
          <w:szCs w:val="24"/>
        </w:rPr>
        <w:t xml:space="preserve"> (lees ook het document “Info inschrijving” in bijlage)</w:t>
      </w:r>
    </w:p>
    <w:p w:rsidR="00732D0A" w:rsidRPr="00732D0A" w:rsidRDefault="00732D0A" w:rsidP="004F0C79">
      <w:pPr>
        <w:spacing w:after="0" w:line="240" w:lineRule="auto"/>
        <w:ind w:left="851" w:hanging="851"/>
        <w:rPr>
          <w:sz w:val="24"/>
          <w:szCs w:val="24"/>
        </w:rPr>
      </w:pPr>
      <w:r>
        <w:rPr>
          <w:sz w:val="24"/>
          <w:szCs w:val="24"/>
        </w:rPr>
        <w:t>DEEL 3 : voorkeuren voor tooguitbating</w:t>
      </w:r>
      <w:r w:rsidR="009E3C0B">
        <w:rPr>
          <w:sz w:val="24"/>
          <w:szCs w:val="24"/>
        </w:rPr>
        <w:t>. Wij proberen in de mate van mogelijk, rekening te houden met jullie voorkeuren.</w:t>
      </w:r>
      <w:r w:rsidR="004F0C79">
        <w:rPr>
          <w:sz w:val="24"/>
          <w:szCs w:val="24"/>
        </w:rPr>
        <w:t xml:space="preserve"> (lees ook het document “Info clubhuisuitbating” in bijlage)</w:t>
      </w:r>
    </w:p>
    <w:p w:rsidR="001859F0" w:rsidRDefault="008A5B05" w:rsidP="00732D0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Gelieve</w:t>
      </w:r>
      <w:r w:rsidR="00BC0FDD" w:rsidRPr="00732D0A">
        <w:rPr>
          <w:sz w:val="24"/>
          <w:szCs w:val="24"/>
        </w:rPr>
        <w:t xml:space="preserve"> </w:t>
      </w:r>
      <w:r w:rsidR="004F0C79">
        <w:rPr>
          <w:sz w:val="24"/>
          <w:szCs w:val="24"/>
        </w:rPr>
        <w:t>onderstaand</w:t>
      </w:r>
      <w:r w:rsidR="00BC0FDD" w:rsidRPr="00732D0A">
        <w:rPr>
          <w:sz w:val="24"/>
          <w:szCs w:val="24"/>
        </w:rPr>
        <w:t xml:space="preserve"> document in</w:t>
      </w:r>
      <w:r>
        <w:rPr>
          <w:sz w:val="24"/>
          <w:szCs w:val="24"/>
        </w:rPr>
        <w:t xml:space="preserve"> te </w:t>
      </w:r>
      <w:r w:rsidR="00A62EA7">
        <w:rPr>
          <w:sz w:val="24"/>
          <w:szCs w:val="24"/>
        </w:rPr>
        <w:t xml:space="preserve">vullen. </w:t>
      </w:r>
      <w:r w:rsidR="001859F0">
        <w:rPr>
          <w:sz w:val="24"/>
          <w:szCs w:val="24"/>
        </w:rPr>
        <w:t>Gebruik de ‘tab’-toets om naar een volgend veld te gaan.</w:t>
      </w:r>
    </w:p>
    <w:p w:rsidR="001859F0" w:rsidRPr="009A6B34" w:rsidRDefault="001859F0" w:rsidP="00732D0A">
      <w:pPr>
        <w:spacing w:after="0" w:line="240" w:lineRule="auto"/>
        <w:rPr>
          <w:sz w:val="16"/>
          <w:szCs w:val="16"/>
        </w:rPr>
      </w:pPr>
    </w:p>
    <w:p w:rsidR="009E58B9" w:rsidRDefault="00A62EA7" w:rsidP="00732D0A">
      <w:pPr>
        <w:spacing w:after="0" w:line="240" w:lineRule="auto"/>
        <w:rPr>
          <w:b/>
          <w:sz w:val="26"/>
          <w:szCs w:val="26"/>
          <w:u w:val="single"/>
        </w:rPr>
      </w:pPr>
      <w:r w:rsidRPr="009A6B34">
        <w:rPr>
          <w:b/>
          <w:sz w:val="26"/>
          <w:szCs w:val="26"/>
          <w:u w:val="single"/>
        </w:rPr>
        <w:t>Bij problemen</w:t>
      </w:r>
      <w:r w:rsidR="00AB1828" w:rsidRPr="009A6B34">
        <w:rPr>
          <w:b/>
          <w:sz w:val="26"/>
          <w:szCs w:val="26"/>
          <w:u w:val="single"/>
        </w:rPr>
        <w:t xml:space="preserve"> met het invullen</w:t>
      </w:r>
      <w:r w:rsidRPr="009A6B34">
        <w:rPr>
          <w:b/>
          <w:sz w:val="26"/>
          <w:szCs w:val="26"/>
          <w:u w:val="single"/>
        </w:rPr>
        <w:t xml:space="preserve"> , </w:t>
      </w:r>
      <w:r w:rsidR="003B38FA">
        <w:rPr>
          <w:b/>
          <w:sz w:val="26"/>
          <w:szCs w:val="26"/>
          <w:u w:val="single"/>
        </w:rPr>
        <w:t>klik op “bewerken inschakelen” (bovenaan het document)</w:t>
      </w:r>
    </w:p>
    <w:p w:rsidR="00A62EA7" w:rsidRPr="009A6B34" w:rsidRDefault="003B38FA" w:rsidP="00732D0A">
      <w:pPr>
        <w:spacing w:after="0" w:line="240" w:lineRule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Hoe moet ik bepaalde velden invullen : </w:t>
      </w:r>
      <w:r w:rsidR="00A62EA7" w:rsidRPr="009A6B34">
        <w:rPr>
          <w:b/>
          <w:sz w:val="26"/>
          <w:szCs w:val="26"/>
          <w:u w:val="single"/>
        </w:rPr>
        <w:t>klik op F1 en zie hoe een datum, gsm of tel ingetikt moet worden.</w:t>
      </w:r>
    </w:p>
    <w:p w:rsidR="001859F0" w:rsidRPr="009A6B34" w:rsidRDefault="001859F0" w:rsidP="00732D0A">
      <w:pPr>
        <w:spacing w:after="0" w:line="240" w:lineRule="auto"/>
        <w:rPr>
          <w:sz w:val="16"/>
          <w:szCs w:val="16"/>
        </w:rPr>
      </w:pPr>
    </w:p>
    <w:p w:rsidR="008A5B05" w:rsidRPr="008A5B05" w:rsidRDefault="00A62EA7" w:rsidP="00732D0A">
      <w:pPr>
        <w:spacing w:after="0" w:line="240" w:lineRule="auto"/>
        <w:rPr>
          <w:rStyle w:val="Hyperlink"/>
          <w:sz w:val="24"/>
          <w:szCs w:val="24"/>
          <w:u w:val="none"/>
        </w:rPr>
      </w:pPr>
      <w:r>
        <w:rPr>
          <w:sz w:val="24"/>
          <w:szCs w:val="24"/>
        </w:rPr>
        <w:t>Daarna het document op</w:t>
      </w:r>
      <w:r w:rsidR="00BC0FDD" w:rsidRPr="00732D0A">
        <w:rPr>
          <w:sz w:val="24"/>
          <w:szCs w:val="24"/>
        </w:rPr>
        <w:t xml:space="preserve">slaan en terugmailen </w:t>
      </w:r>
      <w:r>
        <w:rPr>
          <w:sz w:val="24"/>
          <w:szCs w:val="24"/>
        </w:rPr>
        <w:t>naar</w:t>
      </w:r>
      <w:r w:rsidR="00BC0FDD" w:rsidRPr="00732D0A">
        <w:rPr>
          <w:sz w:val="24"/>
          <w:szCs w:val="24"/>
        </w:rPr>
        <w:t xml:space="preserve"> </w:t>
      </w:r>
      <w:hyperlink r:id="rId12" w:history="1">
        <w:r w:rsidR="00BC0FDD" w:rsidRPr="00732D0A">
          <w:rPr>
            <w:rStyle w:val="Hyperlink"/>
            <w:sz w:val="24"/>
            <w:szCs w:val="24"/>
          </w:rPr>
          <w:t>info@tcfortiv.be</w:t>
        </w:r>
      </w:hyperlink>
      <w:r w:rsidR="008A5B05" w:rsidRPr="008A5B05">
        <w:rPr>
          <w:rStyle w:val="Hyperlink"/>
          <w:sz w:val="24"/>
          <w:szCs w:val="24"/>
          <w:u w:val="none"/>
        </w:rPr>
        <w:t xml:space="preserve"> </w:t>
      </w:r>
      <w:r w:rsidR="008A5B05">
        <w:rPr>
          <w:rStyle w:val="Hyperlink"/>
          <w:color w:val="auto"/>
          <w:sz w:val="24"/>
          <w:szCs w:val="24"/>
          <w:u w:val="none"/>
        </w:rPr>
        <w:t>.</w:t>
      </w:r>
    </w:p>
    <w:p w:rsidR="00BC0FDD" w:rsidRPr="00CA06B6" w:rsidRDefault="00BC0FDD" w:rsidP="00732D0A">
      <w:pPr>
        <w:spacing w:after="0" w:line="240" w:lineRule="auto"/>
        <w:rPr>
          <w:b/>
          <w:sz w:val="24"/>
          <w:szCs w:val="24"/>
          <w:u w:val="single"/>
        </w:rPr>
      </w:pPr>
      <w:r w:rsidRPr="00CA06B6">
        <w:rPr>
          <w:b/>
          <w:sz w:val="24"/>
          <w:szCs w:val="24"/>
          <w:u w:val="single"/>
        </w:rPr>
        <w:t>Je inschrijving is maar compleet nadat het lidgeld ontvangen is.</w:t>
      </w:r>
    </w:p>
    <w:p w:rsidR="008A5B05" w:rsidRPr="00732D0A" w:rsidRDefault="008A5B05" w:rsidP="00732D0A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075"/>
        <w:gridCol w:w="308"/>
        <w:gridCol w:w="723"/>
        <w:gridCol w:w="521"/>
        <w:gridCol w:w="1991"/>
        <w:gridCol w:w="822"/>
        <w:gridCol w:w="1013"/>
        <w:gridCol w:w="1290"/>
      </w:tblGrid>
      <w:tr w:rsidR="0090596C" w:rsidRPr="00AA4F2B" w:rsidTr="00EC052E">
        <w:tc>
          <w:tcPr>
            <w:tcW w:w="5000" w:type="pct"/>
            <w:gridSpan w:val="9"/>
            <w:shd w:val="clear" w:color="auto" w:fill="731F1C" w:themeFill="accent5"/>
          </w:tcPr>
          <w:p w:rsidR="00650259" w:rsidRPr="00AA4F2B" w:rsidRDefault="00EB5F1F" w:rsidP="0090596C">
            <w:pPr>
              <w:pStyle w:val="Heading1"/>
              <w:outlineLvl w:val="0"/>
            </w:pPr>
            <w:r>
              <w:t xml:space="preserve">DEEL 1 : </w:t>
            </w:r>
            <w:r w:rsidR="00D3611B">
              <w:t>Algemene gegevens</w:t>
            </w:r>
          </w:p>
        </w:tc>
      </w:tr>
      <w:tr w:rsidR="006E47C1" w:rsidRPr="009864A6" w:rsidTr="00C4606E">
        <w:tc>
          <w:tcPr>
            <w:tcW w:w="1022" w:type="pct"/>
            <w:vAlign w:val="center"/>
          </w:tcPr>
          <w:p w:rsidR="00EC052E" w:rsidRPr="009864A6" w:rsidRDefault="007765EC" w:rsidP="006E47C1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</w:t>
            </w:r>
          </w:p>
        </w:tc>
        <w:tc>
          <w:tcPr>
            <w:tcW w:w="2930" w:type="pct"/>
            <w:gridSpan w:val="6"/>
            <w:tcBorders>
              <w:bottom w:val="single" w:sz="4" w:space="0" w:color="auto"/>
            </w:tcBorders>
            <w:vAlign w:val="center"/>
          </w:tcPr>
          <w:p w:rsidR="00EC052E" w:rsidRPr="009864A6" w:rsidRDefault="00A62EA7" w:rsidP="009E3C0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bookmarkStart w:id="1" w:name="Text3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9E3C0B">
              <w:rPr>
                <w:b/>
                <w:sz w:val="24"/>
                <w:szCs w:val="24"/>
              </w:rPr>
              <w:t> </w:t>
            </w:r>
            <w:r w:rsidR="009E3C0B">
              <w:rPr>
                <w:b/>
                <w:sz w:val="24"/>
                <w:szCs w:val="24"/>
              </w:rPr>
              <w:t> </w:t>
            </w:r>
            <w:r w:rsidR="009E3C0B">
              <w:rPr>
                <w:b/>
                <w:sz w:val="24"/>
                <w:szCs w:val="24"/>
              </w:rPr>
              <w:t> </w:t>
            </w:r>
            <w:r w:rsidR="009E3C0B">
              <w:rPr>
                <w:b/>
                <w:sz w:val="24"/>
                <w:szCs w:val="24"/>
              </w:rPr>
              <w:t> </w:t>
            </w:r>
            <w:r w:rsidR="009E3C0B"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61" w:type="pct"/>
            <w:tcBorders>
              <w:bottom w:val="single" w:sz="4" w:space="0" w:color="auto"/>
            </w:tcBorders>
            <w:vAlign w:val="center"/>
          </w:tcPr>
          <w:p w:rsidR="00EC052E" w:rsidRPr="009864A6" w:rsidRDefault="00EC052E" w:rsidP="006E47C1">
            <w:pPr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Nr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vAlign w:val="center"/>
          </w:tcPr>
          <w:p w:rsidR="00EC052E" w:rsidRPr="009864A6" w:rsidRDefault="00A62EA7" w:rsidP="003E20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10"/>
                    <w:format w:val="Lowercase"/>
                  </w:textInput>
                </w:ffData>
              </w:fldChar>
            </w:r>
            <w:bookmarkStart w:id="2" w:name="Text38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6E47C1" w:rsidRPr="009864A6" w:rsidTr="00D67DA8">
        <w:tc>
          <w:tcPr>
            <w:tcW w:w="1022" w:type="pct"/>
            <w:vAlign w:val="center"/>
          </w:tcPr>
          <w:p w:rsidR="00EC052E" w:rsidRPr="009864A6" w:rsidRDefault="00EC052E" w:rsidP="006E47C1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Postcode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:rsidR="00EC052E" w:rsidRPr="00B8771B" w:rsidRDefault="00A62EA7" w:rsidP="003E2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3" w:name="Text3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706" w:type="pct"/>
            <w:gridSpan w:val="3"/>
            <w:tcBorders>
              <w:bottom w:val="single" w:sz="4" w:space="0" w:color="auto"/>
            </w:tcBorders>
            <w:vAlign w:val="center"/>
          </w:tcPr>
          <w:p w:rsidR="00EC052E" w:rsidRPr="009864A6" w:rsidRDefault="008E4F02" w:rsidP="006E47C1">
            <w:pPr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Gemeente</w:t>
            </w:r>
          </w:p>
        </w:tc>
        <w:tc>
          <w:tcPr>
            <w:tcW w:w="2328" w:type="pct"/>
            <w:gridSpan w:val="4"/>
            <w:tcBorders>
              <w:bottom w:val="single" w:sz="4" w:space="0" w:color="auto"/>
            </w:tcBorders>
            <w:vAlign w:val="center"/>
          </w:tcPr>
          <w:p w:rsidR="00EC052E" w:rsidRPr="009864A6" w:rsidRDefault="00A62EA7" w:rsidP="003E20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0"/>
                    <w:format w:val="Uppercase"/>
                  </w:textInput>
                </w:ffData>
              </w:fldChar>
            </w:r>
            <w:bookmarkStart w:id="4" w:name="Text36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 w:rsidR="003E2010"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650259" w:rsidRPr="00AA4F2B" w:rsidTr="00EC052E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650259" w:rsidRPr="00AA4F2B" w:rsidRDefault="00650259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650259" w:rsidRPr="00AA4F2B" w:rsidRDefault="00EC052E" w:rsidP="0090596C">
            <w:pPr>
              <w:pStyle w:val="Heading1"/>
              <w:outlineLvl w:val="0"/>
            </w:pPr>
            <w:r>
              <w:t>Lid 1</w:t>
            </w:r>
          </w:p>
        </w:tc>
      </w:tr>
      <w:tr w:rsidR="008E4F02" w:rsidRPr="009864A6" w:rsidTr="00D67DA8">
        <w:tc>
          <w:tcPr>
            <w:tcW w:w="1022" w:type="pct"/>
            <w:vAlign w:val="bottom"/>
          </w:tcPr>
          <w:p w:rsidR="008E4F02" w:rsidRPr="009864A6" w:rsidRDefault="008E4F02" w:rsidP="008E4F02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8E4F02" w:rsidRPr="009864A6" w:rsidRDefault="00A62EA7" w:rsidP="003E2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bookmarkStart w:id="5" w:name="Text3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8E4F02" w:rsidRPr="009864A6" w:rsidRDefault="008E4F02" w:rsidP="008E4F02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8E4F02" w:rsidRPr="009864A6" w:rsidRDefault="00F70992" w:rsidP="003E2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bookmarkStart w:id="6" w:name="Text4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 w:rsidR="003E2010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8E575E" w:rsidRPr="009864A6" w:rsidTr="00C4606E">
        <w:tc>
          <w:tcPr>
            <w:tcW w:w="1022" w:type="pct"/>
            <w:vAlign w:val="bottom"/>
          </w:tcPr>
          <w:p w:rsidR="009864A6" w:rsidRPr="009864A6" w:rsidRDefault="009864A6" w:rsidP="008E4F02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9864A6" w:rsidRPr="00F62F2F" w:rsidRDefault="001859F0" w:rsidP="001859F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bookmarkStart w:id="7" w:name="datum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9864A6" w:rsidRPr="009864A6" w:rsidRDefault="009864A6" w:rsidP="008E4F0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9864A6" w:rsidRPr="009864A6" w:rsidRDefault="003E2010" w:rsidP="00871C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bookmarkStart w:id="8" w:name="gsm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871CA6">
              <w:rPr>
                <w:noProof/>
                <w:sz w:val="24"/>
                <w:szCs w:val="24"/>
              </w:rPr>
              <w:t> </w:t>
            </w:r>
            <w:r w:rsidR="00871CA6">
              <w:rPr>
                <w:noProof/>
                <w:sz w:val="24"/>
                <w:szCs w:val="24"/>
              </w:rPr>
              <w:t> </w:t>
            </w:r>
            <w:r w:rsidR="00871CA6">
              <w:rPr>
                <w:noProof/>
                <w:sz w:val="24"/>
                <w:szCs w:val="24"/>
              </w:rPr>
              <w:t> </w:t>
            </w:r>
            <w:r w:rsidR="00871CA6">
              <w:rPr>
                <w:noProof/>
                <w:sz w:val="24"/>
                <w:szCs w:val="24"/>
              </w:rPr>
              <w:t> </w:t>
            </w:r>
            <w:r w:rsidR="00871CA6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9864A6" w:rsidRPr="009864A6" w:rsidRDefault="009864A6" w:rsidP="008E4F0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9864A6" w:rsidRPr="009864A6" w:rsidRDefault="003E2010" w:rsidP="003E20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bookmarkStart w:id="9" w:name="Text4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9864A6" w:rsidRPr="009864A6" w:rsidTr="00D67DA8">
        <w:tc>
          <w:tcPr>
            <w:tcW w:w="1022" w:type="pct"/>
            <w:vAlign w:val="bottom"/>
          </w:tcPr>
          <w:p w:rsidR="009864A6" w:rsidRPr="009864A6" w:rsidRDefault="009864A6" w:rsidP="008E4F02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9864A6" w:rsidRPr="009864A6" w:rsidRDefault="003E2010" w:rsidP="008E4F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bookmarkStart w:id="10" w:name="Text4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</w:tc>
      </w:tr>
      <w:tr w:rsidR="008E4F02" w:rsidRPr="00AA4F2B" w:rsidTr="00EC052E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8E4F02" w:rsidRPr="00AA4F2B" w:rsidRDefault="008E4F02" w:rsidP="008E4F0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C06E4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0C06E4" w:rsidRPr="00AA4F2B" w:rsidRDefault="000C06E4" w:rsidP="005B020D">
            <w:pPr>
              <w:pStyle w:val="Heading1"/>
              <w:outlineLvl w:val="0"/>
            </w:pPr>
            <w:r>
              <w:t>Lid 2</w:t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C4606E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F62F2F" w:rsidRDefault="00C4606E" w:rsidP="009762C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C06E4" w:rsidRPr="00AA4F2B" w:rsidTr="005B020D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0C06E4" w:rsidRPr="00AA4F2B" w:rsidRDefault="000C06E4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C06E4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0C06E4" w:rsidRPr="00AA4F2B" w:rsidRDefault="000C06E4" w:rsidP="005B020D">
            <w:pPr>
              <w:pStyle w:val="Heading1"/>
              <w:outlineLvl w:val="0"/>
            </w:pPr>
            <w:r>
              <w:t>Lid 3</w:t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C4606E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F62F2F" w:rsidRDefault="00C4606E" w:rsidP="009762C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C06E4" w:rsidRPr="00AA4F2B" w:rsidTr="005B020D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0C06E4" w:rsidRPr="00AA4F2B" w:rsidRDefault="000C06E4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C06E4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0C06E4" w:rsidRPr="00AA4F2B" w:rsidRDefault="000C06E4" w:rsidP="005B020D">
            <w:pPr>
              <w:pStyle w:val="Heading1"/>
              <w:outlineLvl w:val="0"/>
            </w:pPr>
            <w:r>
              <w:t>Lid 4</w:t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C4606E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F62F2F" w:rsidRDefault="00C4606E" w:rsidP="009762C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C06E4" w:rsidRPr="00AA4F2B" w:rsidTr="005B020D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0C06E4" w:rsidRPr="00AA4F2B" w:rsidRDefault="000C06E4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C06E4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0C06E4" w:rsidRPr="00AA4F2B" w:rsidRDefault="000C06E4" w:rsidP="005B020D">
            <w:pPr>
              <w:pStyle w:val="Heading1"/>
              <w:outlineLvl w:val="0"/>
            </w:pPr>
            <w:r>
              <w:t>Lid 5</w:t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C4606E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F62F2F" w:rsidRDefault="00C4606E" w:rsidP="009762C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C06E4" w:rsidRPr="00AA4F2B" w:rsidTr="005B020D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0C06E4" w:rsidRPr="00AA4F2B" w:rsidRDefault="000C06E4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C06E4" w:rsidRPr="00AA4F2B" w:rsidTr="00F46128">
        <w:tc>
          <w:tcPr>
            <w:tcW w:w="5000" w:type="pct"/>
            <w:gridSpan w:val="9"/>
            <w:shd w:val="clear" w:color="auto" w:fill="F0C5C3" w:themeFill="accent5" w:themeFillTint="33"/>
          </w:tcPr>
          <w:p w:rsidR="000C06E4" w:rsidRPr="00AA4F2B" w:rsidRDefault="000C06E4" w:rsidP="005B020D">
            <w:pPr>
              <w:pStyle w:val="Heading1"/>
              <w:outlineLvl w:val="0"/>
            </w:pPr>
            <w:r>
              <w:t>Lid 6</w:t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Voornaam</w:t>
            </w:r>
          </w:p>
        </w:tc>
        <w:tc>
          <w:tcPr>
            <w:tcW w:w="1422" w:type="pct"/>
            <w:gridSpan w:val="3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C4606E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>Geboortedatum</w:t>
            </w:r>
          </w:p>
        </w:tc>
        <w:tc>
          <w:tcPr>
            <w:tcW w:w="1084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F62F2F" w:rsidRDefault="00C4606E" w:rsidP="009762C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datum"/>
                  <w:enabled/>
                  <w:calcOnExit/>
                  <w:helpText w:type="text" w:val="dd/mm/yy"/>
                  <w:statusText w:type="text" w:val="dd/MM/yyyy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29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gsm</w:t>
            </w:r>
          </w:p>
        </w:tc>
        <w:tc>
          <w:tcPr>
            <w:tcW w:w="1143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gsm1"/>
                  <w:enabled/>
                  <w:calcOnExit w:val="0"/>
                  <w:helpText w:type="text" w:val="enkel cijfers, geen leestekens : &#10;voorbeeld: 0987112233"/>
                  <w:statusText w:type="text" w:val="0123/112233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</w:t>
            </w:r>
          </w:p>
        </w:tc>
        <w:tc>
          <w:tcPr>
            <w:tcW w:w="1048" w:type="pct"/>
            <w:gridSpan w:val="2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helpText w:type="text" w:val="enkel cijfers, geen leestekens : &#10;voorbeeld: 031112233 of 012998877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C4606E" w:rsidRPr="009864A6" w:rsidTr="009762C7">
        <w:tc>
          <w:tcPr>
            <w:tcW w:w="1022" w:type="pct"/>
            <w:vAlign w:val="bottom"/>
          </w:tcPr>
          <w:p w:rsidR="00C4606E" w:rsidRPr="009864A6" w:rsidRDefault="00C4606E" w:rsidP="009762C7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9864A6">
              <w:rPr>
                <w:b/>
                <w:sz w:val="24"/>
                <w:szCs w:val="24"/>
              </w:rPr>
              <w:t xml:space="preserve">Email </w:t>
            </w:r>
            <w:r w:rsidRPr="009864A6">
              <w:rPr>
                <w:sz w:val="24"/>
                <w:szCs w:val="24"/>
              </w:rPr>
              <w:t>(verplicht)</w:t>
            </w:r>
          </w:p>
        </w:tc>
        <w:tc>
          <w:tcPr>
            <w:tcW w:w="3978" w:type="pct"/>
            <w:gridSpan w:val="8"/>
            <w:tcBorders>
              <w:bottom w:val="single" w:sz="4" w:space="0" w:color="auto"/>
            </w:tcBorders>
            <w:vAlign w:val="bottom"/>
          </w:tcPr>
          <w:p w:rsidR="00C4606E" w:rsidRPr="009864A6" w:rsidRDefault="00C4606E" w:rsidP="009762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0C06E4" w:rsidRPr="00AA4F2B" w:rsidTr="005B020D">
        <w:trPr>
          <w:trHeight w:val="54"/>
        </w:trPr>
        <w:tc>
          <w:tcPr>
            <w:tcW w:w="5000" w:type="pct"/>
            <w:gridSpan w:val="9"/>
            <w:shd w:val="clear" w:color="auto" w:fill="auto"/>
          </w:tcPr>
          <w:p w:rsidR="000C06E4" w:rsidRPr="00AA4F2B" w:rsidRDefault="000C06E4" w:rsidP="005B020D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B5F1F" w:rsidRPr="00AA4F2B" w:rsidTr="005B020D">
        <w:tc>
          <w:tcPr>
            <w:tcW w:w="5000" w:type="pct"/>
            <w:gridSpan w:val="9"/>
            <w:shd w:val="clear" w:color="auto" w:fill="731F1C" w:themeFill="accent5"/>
          </w:tcPr>
          <w:p w:rsidR="00EB5F1F" w:rsidRPr="00AA4F2B" w:rsidRDefault="00EB5F1F" w:rsidP="005B020D">
            <w:pPr>
              <w:pStyle w:val="Heading1"/>
              <w:outlineLvl w:val="0"/>
            </w:pPr>
            <w:bookmarkStart w:id="11" w:name="_Hlk532226306"/>
            <w:r>
              <w:lastRenderedPageBreak/>
              <w:t xml:space="preserve">DEEL 2 : </w:t>
            </w:r>
            <w:r w:rsidR="006D34AE">
              <w:t>Invullen lidgeld, Afkoop toogdienst, Bijdrage Tennis Vlaanderen</w:t>
            </w:r>
          </w:p>
        </w:tc>
      </w:tr>
    </w:tbl>
    <w:bookmarkEnd w:id="11"/>
    <w:p w:rsidR="006D34AE" w:rsidRPr="000A4B89" w:rsidRDefault="006D34AE" w:rsidP="008E5771">
      <w:pPr>
        <w:spacing w:after="0"/>
        <w:rPr>
          <w:sz w:val="16"/>
          <w:szCs w:val="24"/>
        </w:rPr>
      </w:pPr>
      <w:r w:rsidRPr="000A4B89">
        <w:rPr>
          <w:sz w:val="16"/>
          <w:szCs w:val="24"/>
        </w:rPr>
        <w:tab/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655"/>
        <w:gridCol w:w="885"/>
        <w:gridCol w:w="2105"/>
        <w:gridCol w:w="868"/>
        <w:gridCol w:w="2387"/>
        <w:gridCol w:w="868"/>
      </w:tblGrid>
      <w:tr w:rsidR="006D34AE" w:rsidRPr="00FC27B7" w:rsidTr="000A4B89">
        <w:tc>
          <w:tcPr>
            <w:tcW w:w="45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34AE" w:rsidRPr="00FC27B7" w:rsidRDefault="006D34AE" w:rsidP="008E5771">
            <w:pPr>
              <w:rPr>
                <w:b/>
                <w:sz w:val="20"/>
                <w:szCs w:val="20"/>
              </w:rPr>
            </w:pPr>
            <w:r w:rsidRPr="00FC27B7">
              <w:rPr>
                <w:b/>
                <w:sz w:val="20"/>
                <w:szCs w:val="20"/>
              </w:rPr>
              <w:t>Lidgelden</w:t>
            </w:r>
          </w:p>
        </w:tc>
        <w:tc>
          <w:tcPr>
            <w:tcW w:w="297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34AE" w:rsidRPr="00FC27B7" w:rsidRDefault="006D34AE" w:rsidP="008E5771">
            <w:pPr>
              <w:rPr>
                <w:b/>
                <w:sz w:val="20"/>
                <w:szCs w:val="20"/>
              </w:rPr>
            </w:pPr>
            <w:r w:rsidRPr="00FC27B7">
              <w:rPr>
                <w:b/>
                <w:sz w:val="20"/>
                <w:szCs w:val="20"/>
              </w:rPr>
              <w:t>Toogdiensten</w:t>
            </w:r>
          </w:p>
        </w:tc>
        <w:tc>
          <w:tcPr>
            <w:tcW w:w="32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D34AE" w:rsidRPr="00FC27B7" w:rsidRDefault="006D34AE" w:rsidP="008E5771">
            <w:pPr>
              <w:rPr>
                <w:b/>
                <w:sz w:val="20"/>
                <w:szCs w:val="20"/>
              </w:rPr>
            </w:pPr>
            <w:r w:rsidRPr="00FC27B7">
              <w:rPr>
                <w:b/>
                <w:sz w:val="20"/>
                <w:szCs w:val="20"/>
              </w:rPr>
              <w:t>Bijdrage Ten.Vl.</w:t>
            </w:r>
          </w:p>
        </w:tc>
      </w:tr>
      <w:tr w:rsidR="006D34AE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6D34AE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Volwassene 1</w:t>
            </w:r>
            <w:r w:rsidRPr="00FC27B7">
              <w:rPr>
                <w:sz w:val="20"/>
                <w:szCs w:val="20"/>
                <w:vertAlign w:val="superscript"/>
              </w:rPr>
              <w:t>ste</w:t>
            </w:r>
            <w:r w:rsidRPr="00FC27B7">
              <w:rPr>
                <w:sz w:val="20"/>
                <w:szCs w:val="20"/>
              </w:rPr>
              <w:t xml:space="preserve"> lid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6D34AE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100,00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6D34AE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Geen afkoop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6D34AE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0,00</w:t>
            </w: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6D34AE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Vanaf 19 j (°</w:t>
            </w:r>
            <w:r w:rsidR="000A4B89" w:rsidRPr="00FC27B7">
              <w:rPr>
                <w:sz w:val="20"/>
                <w:szCs w:val="20"/>
              </w:rPr>
              <w:t>2000)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6D34AE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17,00</w:t>
            </w:r>
          </w:p>
        </w:tc>
      </w:tr>
      <w:tr w:rsidR="006D34AE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Volwassene 2</w:t>
            </w:r>
            <w:r w:rsidRPr="00FC27B7">
              <w:rPr>
                <w:sz w:val="20"/>
                <w:szCs w:val="20"/>
                <w:vertAlign w:val="superscript"/>
              </w:rPr>
              <w:t>de</w:t>
            </w:r>
            <w:r w:rsidRPr="00FC27B7">
              <w:rPr>
                <w:sz w:val="20"/>
                <w:szCs w:val="20"/>
              </w:rPr>
              <w:t xml:space="preserve"> lid e.v.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85,00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1x afkoop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35,00</w:t>
            </w: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D34AE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Junior (°2001-2010)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D34AE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11,00</w:t>
            </w: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Student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65,00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2x afkoop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70,00</w:t>
            </w: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Kind (&gt;°2011)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8,00</w:t>
            </w: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Jongere t.e.m. 18 j (°2001)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1B083E" w:rsidP="006D34A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0A4B89" w:rsidRPr="00FC27B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Jongere t.e.m. 16 j (°2003)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30,00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Kind t.e.m. 12 j (°2007)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15,00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Petanque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35,00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Niet actief lid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30,00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  <w:tr w:rsidR="000A4B89" w:rsidRPr="00FC27B7" w:rsidTr="000A4B89">
        <w:tc>
          <w:tcPr>
            <w:tcW w:w="365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Partner spelend lid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  <w:r w:rsidRPr="00FC27B7">
              <w:rPr>
                <w:sz w:val="20"/>
                <w:szCs w:val="20"/>
              </w:rPr>
              <w:t>0,00</w:t>
            </w:r>
          </w:p>
        </w:tc>
        <w:tc>
          <w:tcPr>
            <w:tcW w:w="210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0A4B89" w:rsidRPr="00FC27B7" w:rsidRDefault="000A4B89" w:rsidP="008E5771">
            <w:p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A4B89" w:rsidRPr="00FC27B7" w:rsidRDefault="000A4B89" w:rsidP="006D34AE">
            <w:pPr>
              <w:jc w:val="right"/>
              <w:rPr>
                <w:sz w:val="20"/>
                <w:szCs w:val="20"/>
              </w:rPr>
            </w:pPr>
          </w:p>
        </w:tc>
      </w:tr>
    </w:tbl>
    <w:p w:rsidR="006D34AE" w:rsidRDefault="006D34AE" w:rsidP="008E5771">
      <w:pPr>
        <w:spacing w:after="0"/>
        <w:rPr>
          <w:sz w:val="24"/>
          <w:szCs w:val="24"/>
        </w:rPr>
      </w:pPr>
    </w:p>
    <w:p w:rsidR="00BF2DD2" w:rsidRDefault="00BF2DD2" w:rsidP="008E5771">
      <w:pPr>
        <w:spacing w:after="0"/>
        <w:rPr>
          <w:sz w:val="24"/>
          <w:szCs w:val="24"/>
        </w:rPr>
      </w:pPr>
      <w:r>
        <w:rPr>
          <w:sz w:val="24"/>
          <w:szCs w:val="24"/>
        </w:rPr>
        <w:t>Gebruik de tabel hierboven om het juiste bedrag hieronder in te vullen 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2604"/>
        <w:gridCol w:w="3035"/>
        <w:gridCol w:w="3037"/>
        <w:gridCol w:w="1589"/>
      </w:tblGrid>
      <w:tr w:rsidR="0089108D" w:rsidRPr="00F46128" w:rsidTr="000A4B89">
        <w:tc>
          <w:tcPr>
            <w:tcW w:w="329" w:type="pct"/>
            <w:vAlign w:val="bottom"/>
          </w:tcPr>
          <w:p w:rsidR="0089108D" w:rsidRPr="00F46128" w:rsidRDefault="0089108D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185" w:type="pct"/>
            <w:tcBorders>
              <w:bottom w:val="single" w:sz="4" w:space="0" w:color="auto"/>
            </w:tcBorders>
            <w:vAlign w:val="bottom"/>
          </w:tcPr>
          <w:p w:rsidR="0089108D" w:rsidRPr="00F46128" w:rsidRDefault="0089108D" w:rsidP="005B020D">
            <w:pPr>
              <w:rPr>
                <w:b/>
                <w:sz w:val="24"/>
                <w:szCs w:val="24"/>
              </w:rPr>
            </w:pPr>
            <w:r w:rsidRPr="00F46128">
              <w:rPr>
                <w:b/>
                <w:sz w:val="24"/>
                <w:szCs w:val="24"/>
              </w:rPr>
              <w:t>Lidgeld</w:t>
            </w:r>
          </w:p>
        </w:tc>
        <w:tc>
          <w:tcPr>
            <w:tcW w:w="1381" w:type="pct"/>
            <w:tcBorders>
              <w:bottom w:val="single" w:sz="4" w:space="0" w:color="auto"/>
            </w:tcBorders>
            <w:vAlign w:val="bottom"/>
          </w:tcPr>
          <w:p w:rsidR="0089108D" w:rsidRPr="00F46128" w:rsidRDefault="0089108D" w:rsidP="005B020D">
            <w:pPr>
              <w:rPr>
                <w:b/>
                <w:sz w:val="24"/>
                <w:szCs w:val="24"/>
              </w:rPr>
            </w:pPr>
            <w:r w:rsidRPr="00F46128">
              <w:rPr>
                <w:b/>
                <w:sz w:val="24"/>
                <w:szCs w:val="24"/>
              </w:rPr>
              <w:t>Toogdienst afkoop</w:t>
            </w:r>
          </w:p>
        </w:tc>
        <w:tc>
          <w:tcPr>
            <w:tcW w:w="1382" w:type="pct"/>
            <w:tcBorders>
              <w:bottom w:val="single" w:sz="4" w:space="0" w:color="auto"/>
            </w:tcBorders>
            <w:vAlign w:val="bottom"/>
          </w:tcPr>
          <w:p w:rsidR="0089108D" w:rsidRPr="00F46128" w:rsidRDefault="0089108D" w:rsidP="005B020D">
            <w:pPr>
              <w:rPr>
                <w:b/>
                <w:sz w:val="24"/>
                <w:szCs w:val="24"/>
              </w:rPr>
            </w:pPr>
            <w:r w:rsidRPr="00F46128">
              <w:rPr>
                <w:b/>
                <w:sz w:val="24"/>
                <w:szCs w:val="24"/>
              </w:rPr>
              <w:t>Bijdrage Ten.Vl.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vAlign w:val="bottom"/>
          </w:tcPr>
          <w:p w:rsidR="0089108D" w:rsidRPr="00F46128" w:rsidRDefault="0089108D" w:rsidP="005B020D">
            <w:pPr>
              <w:rPr>
                <w:b/>
                <w:sz w:val="24"/>
                <w:szCs w:val="24"/>
              </w:rPr>
            </w:pPr>
            <w:r w:rsidRPr="00F46128">
              <w:rPr>
                <w:b/>
                <w:sz w:val="24"/>
                <w:szCs w:val="24"/>
              </w:rPr>
              <w:t>Totaal</w:t>
            </w:r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C14740" w:rsidRPr="009864A6" w:rsidRDefault="00C14740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1</w:t>
            </w:r>
          </w:p>
        </w:tc>
        <w:tc>
          <w:tcPr>
            <w:tcW w:w="1185" w:type="pct"/>
            <w:vAlign w:val="bottom"/>
          </w:tcPr>
          <w:p w:rsidR="00E36E0E" w:rsidRPr="00173BA1" w:rsidRDefault="008C2579" w:rsidP="00E22073">
            <w:pPr>
              <w:tabs>
                <w:tab w:val="decimal" w:pos="998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Text15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2" w:name="Text15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bookmarkStart w:id="13" w:name="_GoBack"/>
            <w:r w:rsidR="00E22073">
              <w:rPr>
                <w:noProof/>
                <w:sz w:val="24"/>
                <w:szCs w:val="24"/>
                <w:lang w:val="en-US"/>
              </w:rPr>
              <w:t> </w:t>
            </w:r>
            <w:r w:rsidR="00E22073">
              <w:rPr>
                <w:noProof/>
                <w:sz w:val="24"/>
                <w:szCs w:val="24"/>
                <w:lang w:val="en-US"/>
              </w:rPr>
              <w:t> </w:t>
            </w:r>
            <w:r w:rsidR="00E22073">
              <w:rPr>
                <w:noProof/>
                <w:sz w:val="24"/>
                <w:szCs w:val="24"/>
                <w:lang w:val="en-US"/>
              </w:rPr>
              <w:t> </w:t>
            </w:r>
            <w:r w:rsidR="00E22073">
              <w:rPr>
                <w:noProof/>
                <w:sz w:val="24"/>
                <w:szCs w:val="24"/>
                <w:lang w:val="en-US"/>
              </w:rPr>
              <w:t> </w:t>
            </w:r>
            <w:r w:rsidR="00E22073">
              <w:rPr>
                <w:noProof/>
                <w:sz w:val="24"/>
                <w:szCs w:val="24"/>
                <w:lang w:val="en-US"/>
              </w:rPr>
              <w:t> </w:t>
            </w:r>
            <w:bookmarkEnd w:id="13"/>
            <w:r>
              <w:rPr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  <w:tc>
          <w:tcPr>
            <w:tcW w:w="1381" w:type="pct"/>
            <w:vAlign w:val="bottom"/>
          </w:tcPr>
          <w:p w:rsidR="00C14740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  <w:lang w:val="en-US"/>
              </w:rPr>
            </w:pPr>
            <w:r w:rsidRPr="0068344E">
              <w:rPr>
                <w:sz w:val="24"/>
                <w:szCs w:val="24"/>
                <w:lang w:val="en-US"/>
              </w:rPr>
              <w:fldChar w:fldCharType="begin">
                <w:ffData>
                  <w:name w:val="Text16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4" w:name="Text16"/>
            <w:r w:rsidRPr="0068344E">
              <w:rPr>
                <w:sz w:val="24"/>
                <w:szCs w:val="24"/>
                <w:lang w:val="en-US"/>
              </w:rPr>
              <w:instrText xml:space="preserve"> FORMTEXT </w:instrText>
            </w:r>
            <w:r w:rsidRPr="0068344E">
              <w:rPr>
                <w:sz w:val="24"/>
                <w:szCs w:val="24"/>
                <w:lang w:val="en-US"/>
              </w:rPr>
            </w:r>
            <w:r w:rsidRPr="0068344E">
              <w:rPr>
                <w:sz w:val="24"/>
                <w:szCs w:val="24"/>
                <w:lang w:val="en-US"/>
              </w:rPr>
              <w:fldChar w:fldCharType="separate"/>
            </w:r>
            <w:r w:rsidRPr="0068344E">
              <w:rPr>
                <w:noProof/>
                <w:sz w:val="24"/>
                <w:szCs w:val="24"/>
                <w:lang w:val="en-US"/>
              </w:rPr>
              <w:t> </w:t>
            </w:r>
            <w:r w:rsidRPr="0068344E">
              <w:rPr>
                <w:noProof/>
                <w:sz w:val="24"/>
                <w:szCs w:val="24"/>
                <w:lang w:val="en-US"/>
              </w:rPr>
              <w:t> </w:t>
            </w:r>
            <w:r w:rsidRPr="0068344E">
              <w:rPr>
                <w:noProof/>
                <w:sz w:val="24"/>
                <w:szCs w:val="24"/>
                <w:lang w:val="en-US"/>
              </w:rPr>
              <w:t> </w:t>
            </w:r>
            <w:r w:rsidRPr="0068344E">
              <w:rPr>
                <w:noProof/>
                <w:sz w:val="24"/>
                <w:szCs w:val="24"/>
                <w:lang w:val="en-US"/>
              </w:rPr>
              <w:t> </w:t>
            </w:r>
            <w:r w:rsidRPr="0068344E">
              <w:rPr>
                <w:noProof/>
                <w:sz w:val="24"/>
                <w:szCs w:val="24"/>
                <w:lang w:val="en-US"/>
              </w:rPr>
              <w:t> </w:t>
            </w:r>
            <w:r w:rsidRPr="0068344E">
              <w:rPr>
                <w:sz w:val="24"/>
                <w:szCs w:val="24"/>
                <w:lang w:val="en-US"/>
              </w:rPr>
              <w:fldChar w:fldCharType="end"/>
            </w:r>
            <w:bookmarkEnd w:id="14"/>
          </w:p>
        </w:tc>
        <w:tc>
          <w:tcPr>
            <w:tcW w:w="1382" w:type="pct"/>
            <w:vAlign w:val="bottom"/>
          </w:tcPr>
          <w:p w:rsidR="00C14740" w:rsidRPr="00173BA1" w:rsidRDefault="00C449A3" w:rsidP="00C449A3">
            <w:pPr>
              <w:tabs>
                <w:tab w:val="decimal" w:pos="1418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>
                <w:ffData>
                  <w:name w:val="Text22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5" w:name="Text22"/>
            <w:r>
              <w:rPr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noProof/>
                <w:sz w:val="24"/>
                <w:szCs w:val="24"/>
                <w:lang w:val="en-US"/>
              </w:rPr>
              <w:t> </w:t>
            </w:r>
            <w:r>
              <w:rPr>
                <w:sz w:val="24"/>
                <w:szCs w:val="24"/>
                <w:lang w:val="en-US"/>
              </w:rPr>
              <w:fldChar w:fldCharType="end"/>
            </w:r>
            <w:bookmarkEnd w:id="15"/>
          </w:p>
        </w:tc>
        <w:tc>
          <w:tcPr>
            <w:tcW w:w="723" w:type="pct"/>
            <w:vAlign w:val="center"/>
          </w:tcPr>
          <w:p w:rsidR="00C14740" w:rsidRPr="009864A6" w:rsidRDefault="002F547C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ot1"/>
                  <w:enabled w:val="0"/>
                  <w:calcOnExit/>
                  <w:textInput>
                    <w:type w:val="calculated"/>
                    <w:default w:val="=B2+C2+D2"/>
                    <w:format w:val="0,00"/>
                  </w:textInput>
                </w:ffData>
              </w:fldChar>
            </w:r>
            <w:bookmarkStart w:id="16" w:name="tot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=B2+C2+D2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16"/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C14740" w:rsidRPr="009864A6" w:rsidRDefault="00C14740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2</w:t>
            </w:r>
          </w:p>
        </w:tc>
        <w:tc>
          <w:tcPr>
            <w:tcW w:w="1185" w:type="pct"/>
            <w:vAlign w:val="bottom"/>
          </w:tcPr>
          <w:p w:rsidR="00C14740" w:rsidRPr="009864A6" w:rsidRDefault="008C2579" w:rsidP="00E36E0E">
            <w:pPr>
              <w:tabs>
                <w:tab w:val="decimal" w:pos="99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7" w:name="Text1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381" w:type="pct"/>
            <w:vAlign w:val="bottom"/>
          </w:tcPr>
          <w:p w:rsidR="00C14740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</w:rPr>
            </w:pPr>
            <w:r w:rsidRPr="0068344E">
              <w:rPr>
                <w:sz w:val="24"/>
                <w:szCs w:val="24"/>
              </w:rPr>
              <w:fldChar w:fldCharType="begin">
                <w:ffData>
                  <w:name w:val="Text17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8" w:name="Text17"/>
            <w:r w:rsidRPr="0068344E">
              <w:rPr>
                <w:sz w:val="24"/>
                <w:szCs w:val="24"/>
              </w:rPr>
              <w:instrText xml:space="preserve"> FORMTEXT </w:instrText>
            </w:r>
            <w:r w:rsidRPr="0068344E">
              <w:rPr>
                <w:sz w:val="24"/>
                <w:szCs w:val="24"/>
              </w:rPr>
            </w:r>
            <w:r w:rsidRPr="0068344E">
              <w:rPr>
                <w:sz w:val="24"/>
                <w:szCs w:val="24"/>
              </w:rPr>
              <w:fldChar w:fldCharType="separate"/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1382" w:type="pct"/>
            <w:vAlign w:val="bottom"/>
          </w:tcPr>
          <w:p w:rsidR="00C14740" w:rsidRPr="009864A6" w:rsidRDefault="00C449A3" w:rsidP="00C449A3">
            <w:pPr>
              <w:tabs>
                <w:tab w:val="decimal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3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19" w:name="Text2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723" w:type="pct"/>
            <w:vAlign w:val="center"/>
          </w:tcPr>
          <w:p w:rsidR="00C14740" w:rsidRPr="009864A6" w:rsidRDefault="002F547C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ot2"/>
                  <w:enabled w:val="0"/>
                  <w:calcOnExit/>
                  <w:textInput>
                    <w:type w:val="calculated"/>
                    <w:default w:val="=B3+C3+D3"/>
                    <w:format w:val="0,00"/>
                  </w:textInput>
                </w:ffData>
              </w:fldChar>
            </w:r>
            <w:bookmarkStart w:id="20" w:name="tot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=B3+C3+D3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20"/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C14740" w:rsidRPr="009864A6" w:rsidRDefault="00C14740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3</w:t>
            </w:r>
          </w:p>
        </w:tc>
        <w:tc>
          <w:tcPr>
            <w:tcW w:w="1185" w:type="pct"/>
            <w:vAlign w:val="bottom"/>
          </w:tcPr>
          <w:p w:rsidR="00C14740" w:rsidRPr="009864A6" w:rsidRDefault="008C2579" w:rsidP="00E36E0E">
            <w:pPr>
              <w:tabs>
                <w:tab w:val="decimal" w:pos="99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1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1" w:name="Text1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381" w:type="pct"/>
            <w:vAlign w:val="bottom"/>
          </w:tcPr>
          <w:p w:rsidR="00C14740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</w:rPr>
            </w:pPr>
            <w:r w:rsidRPr="0068344E">
              <w:rPr>
                <w:sz w:val="24"/>
                <w:szCs w:val="24"/>
              </w:rPr>
              <w:fldChar w:fldCharType="begin">
                <w:ffData>
                  <w:name w:val="Text18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2" w:name="Text18"/>
            <w:r w:rsidRPr="0068344E">
              <w:rPr>
                <w:sz w:val="24"/>
                <w:szCs w:val="24"/>
              </w:rPr>
              <w:instrText xml:space="preserve"> FORMTEXT </w:instrText>
            </w:r>
            <w:r w:rsidRPr="0068344E">
              <w:rPr>
                <w:sz w:val="24"/>
                <w:szCs w:val="24"/>
              </w:rPr>
            </w:r>
            <w:r w:rsidRPr="0068344E">
              <w:rPr>
                <w:sz w:val="24"/>
                <w:szCs w:val="24"/>
              </w:rPr>
              <w:fldChar w:fldCharType="separate"/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1382" w:type="pct"/>
            <w:vAlign w:val="bottom"/>
          </w:tcPr>
          <w:p w:rsidR="00C14740" w:rsidRPr="009864A6" w:rsidRDefault="00C449A3" w:rsidP="00C449A3">
            <w:pPr>
              <w:tabs>
                <w:tab w:val="decimal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4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3" w:name="Text2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723" w:type="pct"/>
            <w:vAlign w:val="center"/>
          </w:tcPr>
          <w:p w:rsidR="00C14740" w:rsidRPr="009864A6" w:rsidRDefault="00DA3634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ot3"/>
                  <w:enabled w:val="0"/>
                  <w:calcOnExit/>
                  <w:textInput>
                    <w:type w:val="calculated"/>
                    <w:default w:val="=B4+C4+D4"/>
                    <w:format w:val="0,00"/>
                  </w:textInput>
                </w:ffData>
              </w:fldChar>
            </w:r>
            <w:bookmarkStart w:id="24" w:name="tot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=B4+C4+D4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24"/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C14740" w:rsidRPr="009864A6" w:rsidRDefault="00C14740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4</w:t>
            </w:r>
          </w:p>
        </w:tc>
        <w:tc>
          <w:tcPr>
            <w:tcW w:w="1185" w:type="pct"/>
            <w:vAlign w:val="bottom"/>
          </w:tcPr>
          <w:p w:rsidR="00C14740" w:rsidRPr="009864A6" w:rsidRDefault="008C2579" w:rsidP="00E36E0E">
            <w:pPr>
              <w:tabs>
                <w:tab w:val="decimal" w:pos="99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2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5" w:name="Text1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381" w:type="pct"/>
            <w:vAlign w:val="bottom"/>
          </w:tcPr>
          <w:p w:rsidR="00C14740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</w:rPr>
            </w:pPr>
            <w:r w:rsidRPr="0068344E">
              <w:rPr>
                <w:sz w:val="24"/>
                <w:szCs w:val="24"/>
              </w:rPr>
              <w:fldChar w:fldCharType="begin">
                <w:ffData>
                  <w:name w:val="Text19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6" w:name="Text19"/>
            <w:r w:rsidRPr="0068344E">
              <w:rPr>
                <w:sz w:val="24"/>
                <w:szCs w:val="24"/>
              </w:rPr>
              <w:instrText xml:space="preserve"> FORMTEXT </w:instrText>
            </w:r>
            <w:r w:rsidRPr="0068344E">
              <w:rPr>
                <w:sz w:val="24"/>
                <w:szCs w:val="24"/>
              </w:rPr>
            </w:r>
            <w:r w:rsidRPr="0068344E">
              <w:rPr>
                <w:sz w:val="24"/>
                <w:szCs w:val="24"/>
              </w:rPr>
              <w:fldChar w:fldCharType="separate"/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1382" w:type="pct"/>
            <w:vAlign w:val="bottom"/>
          </w:tcPr>
          <w:p w:rsidR="00C14740" w:rsidRPr="009864A6" w:rsidRDefault="00C449A3" w:rsidP="00C449A3">
            <w:pPr>
              <w:tabs>
                <w:tab w:val="decimal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5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7" w:name="Text2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723" w:type="pct"/>
            <w:vAlign w:val="center"/>
          </w:tcPr>
          <w:p w:rsidR="00C14740" w:rsidRPr="009864A6" w:rsidRDefault="00DA3634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ot4"/>
                  <w:enabled w:val="0"/>
                  <w:calcOnExit/>
                  <w:textInput>
                    <w:type w:val="calculated"/>
                    <w:default w:val="=B5+C5+D5"/>
                    <w:format w:val="0,00"/>
                  </w:textInput>
                </w:ffData>
              </w:fldChar>
            </w:r>
            <w:bookmarkStart w:id="28" w:name="tot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=B5+C5+D5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28"/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C14740" w:rsidRPr="009864A6" w:rsidRDefault="00C14740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5</w:t>
            </w:r>
          </w:p>
        </w:tc>
        <w:tc>
          <w:tcPr>
            <w:tcW w:w="1185" w:type="pct"/>
            <w:vAlign w:val="bottom"/>
          </w:tcPr>
          <w:p w:rsidR="00C14740" w:rsidRPr="009864A6" w:rsidRDefault="008C2579" w:rsidP="00E36E0E">
            <w:pPr>
              <w:tabs>
                <w:tab w:val="decimal" w:pos="99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3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29" w:name="Text1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381" w:type="pct"/>
            <w:vAlign w:val="bottom"/>
          </w:tcPr>
          <w:p w:rsidR="00C14740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</w:rPr>
            </w:pPr>
            <w:r w:rsidRPr="0068344E">
              <w:rPr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bookmarkStart w:id="30" w:name="Text20"/>
            <w:r w:rsidRPr="0068344E">
              <w:rPr>
                <w:sz w:val="24"/>
                <w:szCs w:val="24"/>
              </w:rPr>
              <w:instrText xml:space="preserve"> FORMTEXT </w:instrText>
            </w:r>
            <w:r w:rsidRPr="0068344E">
              <w:rPr>
                <w:sz w:val="24"/>
                <w:szCs w:val="24"/>
              </w:rPr>
            </w:r>
            <w:r w:rsidRPr="0068344E">
              <w:rPr>
                <w:sz w:val="24"/>
                <w:szCs w:val="24"/>
              </w:rPr>
              <w:fldChar w:fldCharType="separate"/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1382" w:type="pct"/>
            <w:vAlign w:val="bottom"/>
          </w:tcPr>
          <w:p w:rsidR="00C14740" w:rsidRPr="009864A6" w:rsidRDefault="00C449A3" w:rsidP="00C449A3">
            <w:pPr>
              <w:tabs>
                <w:tab w:val="decimal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6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31" w:name="Text2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723" w:type="pct"/>
            <w:vAlign w:val="center"/>
          </w:tcPr>
          <w:p w:rsidR="00C14740" w:rsidRPr="009864A6" w:rsidRDefault="00DA3634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ot5"/>
                  <w:enabled w:val="0"/>
                  <w:calcOnExit/>
                  <w:textInput>
                    <w:type w:val="calculated"/>
                    <w:default w:val="=B6+C6+D6"/>
                    <w:format w:val="0,00"/>
                  </w:textInput>
                </w:ffData>
              </w:fldChar>
            </w:r>
            <w:bookmarkStart w:id="32" w:name="tot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=B6+C6+D6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32"/>
          </w:p>
        </w:tc>
      </w:tr>
      <w:tr w:rsidR="00C14740" w:rsidRPr="009864A6" w:rsidTr="00BF2DD2">
        <w:tc>
          <w:tcPr>
            <w:tcW w:w="329" w:type="pct"/>
            <w:vAlign w:val="bottom"/>
          </w:tcPr>
          <w:p w:rsidR="0089108D" w:rsidRPr="009864A6" w:rsidRDefault="0089108D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Lid </w:t>
            </w:r>
            <w:r w:rsidR="00C1474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85" w:type="pct"/>
            <w:vAlign w:val="bottom"/>
          </w:tcPr>
          <w:p w:rsidR="0089108D" w:rsidRPr="009864A6" w:rsidRDefault="008C2579" w:rsidP="00E36E0E">
            <w:pPr>
              <w:tabs>
                <w:tab w:val="decimal" w:pos="99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33" w:name="Text1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1381" w:type="pct"/>
            <w:vAlign w:val="bottom"/>
          </w:tcPr>
          <w:p w:rsidR="0089108D" w:rsidRPr="0068344E" w:rsidRDefault="00C449A3" w:rsidP="00C449A3">
            <w:pPr>
              <w:tabs>
                <w:tab w:val="decimal" w:pos="1348"/>
              </w:tabs>
              <w:rPr>
                <w:sz w:val="24"/>
                <w:szCs w:val="24"/>
              </w:rPr>
            </w:pPr>
            <w:r w:rsidRPr="0068344E">
              <w:rPr>
                <w:sz w:val="24"/>
                <w:szCs w:val="24"/>
              </w:rPr>
              <w:fldChar w:fldCharType="begin">
                <w:ffData>
                  <w:name w:val="Text21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34" w:name="Text21"/>
            <w:r w:rsidRPr="0068344E">
              <w:rPr>
                <w:sz w:val="24"/>
                <w:szCs w:val="24"/>
              </w:rPr>
              <w:instrText xml:space="preserve"> FORMTEXT </w:instrText>
            </w:r>
            <w:r w:rsidRPr="0068344E">
              <w:rPr>
                <w:sz w:val="24"/>
                <w:szCs w:val="24"/>
              </w:rPr>
            </w:r>
            <w:r w:rsidRPr="0068344E">
              <w:rPr>
                <w:sz w:val="24"/>
                <w:szCs w:val="24"/>
              </w:rPr>
              <w:fldChar w:fldCharType="separate"/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noProof/>
                <w:sz w:val="24"/>
                <w:szCs w:val="24"/>
              </w:rPr>
              <w:t> </w:t>
            </w:r>
            <w:r w:rsidRPr="0068344E">
              <w:rPr>
                <w:sz w:val="24"/>
                <w:szCs w:val="24"/>
              </w:rPr>
              <w:fldChar w:fldCharType="end"/>
            </w:r>
            <w:bookmarkEnd w:id="34"/>
          </w:p>
        </w:tc>
        <w:tc>
          <w:tcPr>
            <w:tcW w:w="1382" w:type="pct"/>
            <w:vAlign w:val="bottom"/>
          </w:tcPr>
          <w:p w:rsidR="0089108D" w:rsidRPr="009864A6" w:rsidRDefault="00C449A3" w:rsidP="00E22073">
            <w:pPr>
              <w:tabs>
                <w:tab w:val="decimal" w:pos="141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7"/>
                  <w:enabled/>
                  <w:calcOnExit/>
                  <w:textInput>
                    <w:type w:val="number"/>
                    <w:format w:val="0,00"/>
                  </w:textInput>
                </w:ffData>
              </w:fldChar>
            </w:r>
            <w:bookmarkStart w:id="35" w:name="Text2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 </w:t>
            </w:r>
            <w:r w:rsidR="00E22073">
              <w:rPr>
                <w:noProof/>
                <w:sz w:val="24"/>
                <w:szCs w:val="24"/>
              </w:rPr>
              <w:t> </w:t>
            </w:r>
            <w:r w:rsidR="00E22073">
              <w:rPr>
                <w:noProof/>
                <w:sz w:val="24"/>
                <w:szCs w:val="24"/>
              </w:rPr>
              <w:t> </w:t>
            </w:r>
            <w:r w:rsidR="00E22073">
              <w:rPr>
                <w:noProof/>
                <w:sz w:val="24"/>
                <w:szCs w:val="24"/>
              </w:rPr>
              <w:t> </w:t>
            </w:r>
            <w:r w:rsidR="00E22073"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723" w:type="pct"/>
            <w:tcBorders>
              <w:bottom w:val="single" w:sz="18" w:space="0" w:color="auto"/>
            </w:tcBorders>
            <w:vAlign w:val="center"/>
          </w:tcPr>
          <w:p w:rsidR="0089108D" w:rsidRPr="009864A6" w:rsidRDefault="00D30C86" w:rsidP="00BF2DD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7"/>
                  <w:enabled w:val="0"/>
                  <w:calcOnExit/>
                  <w:textInput>
                    <w:type w:val="calculated"/>
                    <w:default w:val="=B7+C7+D7"/>
                    <w:format w:val="0,00"/>
                  </w:textInput>
                </w:ffData>
              </w:fldChar>
            </w:r>
            <w:bookmarkStart w:id="36" w:name="Text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=B7+C7+D7 </w:instrText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instrText>0</w:instrTex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22073">
              <w:rPr>
                <w:noProof/>
                <w:sz w:val="24"/>
                <w:szCs w:val="24"/>
              </w:rPr>
              <w:t>0,00</w:t>
            </w:r>
            <w:r>
              <w:rPr>
                <w:sz w:val="24"/>
                <w:szCs w:val="24"/>
              </w:rPr>
              <w:fldChar w:fldCharType="end"/>
            </w:r>
            <w:bookmarkEnd w:id="36"/>
          </w:p>
        </w:tc>
      </w:tr>
      <w:tr w:rsidR="00A52E02" w:rsidRPr="00A52E02" w:rsidTr="00114688">
        <w:trPr>
          <w:trHeight w:val="642"/>
        </w:trPr>
        <w:tc>
          <w:tcPr>
            <w:tcW w:w="4277" w:type="pct"/>
            <w:gridSpan w:val="4"/>
            <w:tcBorders>
              <w:right w:val="single" w:sz="18" w:space="0" w:color="auto"/>
            </w:tcBorders>
            <w:vAlign w:val="bottom"/>
          </w:tcPr>
          <w:p w:rsidR="00A52E02" w:rsidRDefault="00A52E02" w:rsidP="005B020D">
            <w:pPr>
              <w:rPr>
                <w:b/>
                <w:sz w:val="24"/>
                <w:szCs w:val="24"/>
              </w:rPr>
            </w:pPr>
            <w:r w:rsidRPr="00A52E02">
              <w:rPr>
                <w:b/>
                <w:sz w:val="24"/>
                <w:szCs w:val="24"/>
              </w:rPr>
              <w:t>Het totaal bedrag wordt overgeschreven op rekeningnummer BE09 2200 2804 4857</w:t>
            </w:r>
            <w:r w:rsidR="00BF2DD2">
              <w:rPr>
                <w:b/>
                <w:sz w:val="24"/>
                <w:szCs w:val="24"/>
              </w:rPr>
              <w:t>,</w:t>
            </w:r>
          </w:p>
          <w:p w:rsidR="00BF2DD2" w:rsidRPr="00A52E02" w:rsidRDefault="00BF2DD2" w:rsidP="005B02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TC Fort IV, Neerhoevelaan 60, 2640 Mortsel.</w:t>
            </w:r>
          </w:p>
        </w:tc>
        <w:tc>
          <w:tcPr>
            <w:tcW w:w="72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52E02" w:rsidRPr="00A52E02" w:rsidRDefault="00114688" w:rsidP="00114688">
            <w:pPr>
              <w:tabs>
                <w:tab w:val="decimal" w:pos="71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28"/>
                  <w:enabled w:val="0"/>
                  <w:calcOnExit/>
                  <w:textInput>
                    <w:type w:val="calculated"/>
                    <w:default w:val="=sum(above)"/>
                    <w:format w:val="€ # ##0,00;(€ # ##0,00)"/>
                  </w:textInput>
                </w:ffData>
              </w:fldChar>
            </w:r>
            <w:bookmarkStart w:id="37" w:name="Text28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22073">
              <w:rPr>
                <w:b/>
                <w:noProof/>
                <w:sz w:val="24"/>
                <w:szCs w:val="24"/>
              </w:rPr>
              <w:instrText>0,0</w:instrTex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 w:rsidR="00E22073">
              <w:rPr>
                <w:b/>
                <w:noProof/>
                <w:sz w:val="24"/>
                <w:szCs w:val="24"/>
              </w:rPr>
              <w:t>€ 0,00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37"/>
          </w:p>
        </w:tc>
      </w:tr>
    </w:tbl>
    <w:p w:rsidR="00C14740" w:rsidRDefault="00C14740" w:rsidP="00C14740">
      <w:pPr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8"/>
      </w:tblGrid>
      <w:tr w:rsidR="00FC27B7" w:rsidRPr="00AA4F2B" w:rsidTr="005B020D">
        <w:tc>
          <w:tcPr>
            <w:tcW w:w="5000" w:type="pct"/>
            <w:shd w:val="clear" w:color="auto" w:fill="731F1C" w:themeFill="accent5"/>
          </w:tcPr>
          <w:p w:rsidR="00FC27B7" w:rsidRPr="00AA4F2B" w:rsidRDefault="00FC27B7" w:rsidP="005B020D">
            <w:pPr>
              <w:pStyle w:val="Heading1"/>
              <w:outlineLvl w:val="0"/>
            </w:pPr>
            <w:r>
              <w:t>DEEL 3 : Invullen clubhuisuitbating</w:t>
            </w:r>
          </w:p>
        </w:tc>
      </w:tr>
    </w:tbl>
    <w:p w:rsidR="008C3ECE" w:rsidRPr="008C3ECE" w:rsidRDefault="008C3ECE" w:rsidP="008C3ECE">
      <w:pPr>
        <w:spacing w:after="0"/>
        <w:rPr>
          <w:sz w:val="12"/>
          <w:szCs w:val="12"/>
        </w:rPr>
      </w:pPr>
    </w:p>
    <w:p w:rsidR="008C3ECE" w:rsidRDefault="00FC27B7" w:rsidP="00CA06B6">
      <w:pPr>
        <w:spacing w:after="0" w:line="240" w:lineRule="auto"/>
        <w:rPr>
          <w:sz w:val="24"/>
          <w:szCs w:val="24"/>
        </w:rPr>
      </w:pPr>
      <w:r w:rsidRPr="00710D71">
        <w:rPr>
          <w:sz w:val="24"/>
          <w:szCs w:val="24"/>
        </w:rPr>
        <w:t xml:space="preserve">Gelieve hieronder aan </w:t>
      </w:r>
      <w:r w:rsidR="009C3B12" w:rsidRPr="00710D71">
        <w:rPr>
          <w:sz w:val="24"/>
          <w:szCs w:val="24"/>
        </w:rPr>
        <w:t>te kruisen</w:t>
      </w:r>
      <w:r w:rsidRPr="00710D71">
        <w:rPr>
          <w:sz w:val="24"/>
          <w:szCs w:val="24"/>
        </w:rPr>
        <w:t xml:space="preserve"> wanneer je tooguitbating kan doen. </w:t>
      </w:r>
      <w:r w:rsidR="00D30C86" w:rsidRPr="00710D71">
        <w:rPr>
          <w:sz w:val="24"/>
          <w:szCs w:val="24"/>
        </w:rPr>
        <w:t>Meerdere “X” zijn mogelijk.</w:t>
      </w:r>
    </w:p>
    <w:p w:rsidR="00CA06B6" w:rsidRDefault="00CA06B6" w:rsidP="00CA06B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Tijdens het weekend kan je geen voorkeur van dag of uur opgeven.</w:t>
      </w:r>
    </w:p>
    <w:p w:rsidR="00CA06B6" w:rsidRPr="00710D71" w:rsidRDefault="00CA06B6" w:rsidP="00CA06B6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2874"/>
        <w:gridCol w:w="2765"/>
        <w:gridCol w:w="4626"/>
      </w:tblGrid>
      <w:tr w:rsidR="00FC27B7" w:rsidRPr="00F46128" w:rsidTr="00FC27B7">
        <w:tc>
          <w:tcPr>
            <w:tcW w:w="329" w:type="pct"/>
            <w:vAlign w:val="bottom"/>
          </w:tcPr>
          <w:p w:rsidR="00FC27B7" w:rsidRPr="00F46128" w:rsidRDefault="00FC27B7" w:rsidP="00FC27B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566" w:type="pct"/>
            <w:gridSpan w:val="2"/>
            <w:tcBorders>
              <w:bottom w:val="single" w:sz="4" w:space="0" w:color="auto"/>
            </w:tcBorders>
            <w:vAlign w:val="bottom"/>
          </w:tcPr>
          <w:p w:rsidR="00FC27B7" w:rsidRPr="00F46128" w:rsidRDefault="00FC27B7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Weekdag</w:t>
            </w:r>
          </w:p>
        </w:tc>
        <w:tc>
          <w:tcPr>
            <w:tcW w:w="2105" w:type="pct"/>
            <w:tcBorders>
              <w:bottom w:val="single" w:sz="4" w:space="0" w:color="auto"/>
            </w:tcBorders>
            <w:vAlign w:val="bottom"/>
          </w:tcPr>
          <w:p w:rsidR="00FC27B7" w:rsidRPr="00F46128" w:rsidRDefault="00FC27B7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Weekend/Feestdag</w:t>
            </w:r>
          </w:p>
        </w:tc>
      </w:tr>
      <w:tr w:rsidR="008F4750" w:rsidRPr="00F46128" w:rsidTr="008F4750">
        <w:tc>
          <w:tcPr>
            <w:tcW w:w="329" w:type="pct"/>
            <w:vAlign w:val="bottom"/>
          </w:tcPr>
          <w:p w:rsidR="008F4750" w:rsidRPr="00F46128" w:rsidRDefault="008F4750" w:rsidP="00FC27B7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308" w:type="pct"/>
            <w:tcBorders>
              <w:bottom w:val="single" w:sz="4" w:space="0" w:color="auto"/>
            </w:tcBorders>
            <w:vAlign w:val="bottom"/>
          </w:tcPr>
          <w:p w:rsidR="008F4750" w:rsidRDefault="008F4750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14:00u-19:00u</w:t>
            </w:r>
          </w:p>
        </w:tc>
        <w:tc>
          <w:tcPr>
            <w:tcW w:w="1258" w:type="pct"/>
            <w:tcBorders>
              <w:bottom w:val="single" w:sz="4" w:space="0" w:color="auto"/>
            </w:tcBorders>
            <w:vAlign w:val="bottom"/>
          </w:tcPr>
          <w:p w:rsidR="008F4750" w:rsidRDefault="008F4750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19:00u-23:30u</w:t>
            </w:r>
          </w:p>
        </w:tc>
        <w:tc>
          <w:tcPr>
            <w:tcW w:w="2105" w:type="pct"/>
            <w:tcBorders>
              <w:bottom w:val="single" w:sz="4" w:space="0" w:color="auto"/>
            </w:tcBorders>
            <w:vAlign w:val="bottom"/>
          </w:tcPr>
          <w:p w:rsidR="008F4750" w:rsidRDefault="008F4750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11:00u-15:30u</w:t>
            </w:r>
          </w:p>
          <w:p w:rsidR="008F4750" w:rsidRDefault="008F4750" w:rsidP="00FC27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15:30u-20:00u</w:t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1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5B02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Check1"/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38"/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2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3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4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5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762C7">
        <w:trPr>
          <w:trHeight w:val="340"/>
        </w:trPr>
        <w:tc>
          <w:tcPr>
            <w:tcW w:w="329" w:type="pct"/>
            <w:vAlign w:val="bottom"/>
          </w:tcPr>
          <w:p w:rsidR="009762C7" w:rsidRPr="009864A6" w:rsidRDefault="009762C7" w:rsidP="005B020D">
            <w:pPr>
              <w:pStyle w:val="NormalIndent"/>
              <w:spacing w:before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Lid 6</w:t>
            </w:r>
          </w:p>
        </w:tc>
        <w:tc>
          <w:tcPr>
            <w:tcW w:w="130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58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105" w:type="pct"/>
            <w:vAlign w:val="bottom"/>
          </w:tcPr>
          <w:p w:rsidR="009762C7" w:rsidRPr="009864A6" w:rsidRDefault="009762C7" w:rsidP="009762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9358F3">
              <w:rPr>
                <w:sz w:val="24"/>
                <w:szCs w:val="24"/>
              </w:rPr>
            </w:r>
            <w:r w:rsidR="009358F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9762C7" w:rsidRPr="009864A6" w:rsidTr="009C3B12">
        <w:tc>
          <w:tcPr>
            <w:tcW w:w="5000" w:type="pct"/>
            <w:gridSpan w:val="4"/>
            <w:vAlign w:val="bottom"/>
          </w:tcPr>
          <w:p w:rsidR="009762C7" w:rsidRPr="009864A6" w:rsidRDefault="009762C7" w:rsidP="009C3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 volgende data ben ik AFWEZIG en kan ik GEEN tooguitbating doen :</w:t>
            </w:r>
          </w:p>
        </w:tc>
      </w:tr>
      <w:tr w:rsidR="009762C7" w:rsidRPr="009864A6" w:rsidTr="009C3B12">
        <w:tc>
          <w:tcPr>
            <w:tcW w:w="5000" w:type="pct"/>
            <w:gridSpan w:val="4"/>
            <w:vAlign w:val="bottom"/>
          </w:tcPr>
          <w:p w:rsidR="009762C7" w:rsidRPr="009864A6" w:rsidRDefault="009762C7" w:rsidP="00CD66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CD669A">
              <w:rPr>
                <w:sz w:val="24"/>
                <w:szCs w:val="24"/>
              </w:rPr>
              <w:t> </w:t>
            </w:r>
            <w:r w:rsidR="00CD669A">
              <w:rPr>
                <w:sz w:val="24"/>
                <w:szCs w:val="24"/>
              </w:rPr>
              <w:t> </w:t>
            </w:r>
            <w:r w:rsidR="00CD669A">
              <w:rPr>
                <w:sz w:val="24"/>
                <w:szCs w:val="24"/>
              </w:rPr>
              <w:t> </w:t>
            </w:r>
            <w:r w:rsidR="00CD669A">
              <w:rPr>
                <w:sz w:val="24"/>
                <w:szCs w:val="24"/>
              </w:rPr>
              <w:t> </w:t>
            </w:r>
            <w:r w:rsidR="00CD669A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9"/>
          </w:p>
        </w:tc>
      </w:tr>
    </w:tbl>
    <w:p w:rsidR="00E2348A" w:rsidRPr="00FC27B7" w:rsidRDefault="00E2348A" w:rsidP="00626DF9">
      <w:pPr>
        <w:spacing w:after="0"/>
        <w:rPr>
          <w:sz w:val="20"/>
          <w:szCs w:val="20"/>
        </w:rPr>
      </w:pPr>
    </w:p>
    <w:p w:rsidR="00BC0FDD" w:rsidRPr="00E2348A" w:rsidRDefault="00E548F9" w:rsidP="00E2348A">
      <w:pPr>
        <w:spacing w:after="0"/>
        <w:jc w:val="center"/>
      </w:pPr>
      <w:r w:rsidRPr="00E2348A">
        <w:rPr>
          <w:bdr w:val="single" w:sz="12" w:space="0" w:color="auto"/>
        </w:rPr>
        <w:t xml:space="preserve">Graag een extra toogdienst? </w:t>
      </w:r>
      <w:r w:rsidR="00E2348A" w:rsidRPr="00E2348A">
        <w:rPr>
          <w:bdr w:val="single" w:sz="12" w:space="0" w:color="auto"/>
        </w:rPr>
        <w:t xml:space="preserve"> Indien ja, nemen we met jou contact op</w:t>
      </w:r>
      <w:r w:rsidR="00E2348A" w:rsidRPr="00E2348A">
        <w:rPr>
          <w:bdr w:val="single" w:sz="12" w:space="0" w:color="auto"/>
        </w:rPr>
        <w:tab/>
      </w:r>
      <w:r w:rsidRPr="00E2348A">
        <w:rPr>
          <w:bdr w:val="single" w:sz="12" w:space="0" w:color="auto"/>
        </w:rPr>
        <w:t xml:space="preserve">  </w:t>
      </w:r>
      <w:r w:rsidR="009358F3">
        <w:rPr>
          <w:bdr w:val="single" w:sz="12" w:space="0" w:color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85pt;height:21.5pt">
            <v:imagedata r:id="rId13" o:title=""/>
          </v:shape>
        </w:pict>
      </w:r>
      <w:r w:rsidR="009358F3">
        <w:rPr>
          <w:bdr w:val="single" w:sz="12" w:space="0" w:color="auto"/>
        </w:rPr>
        <w:pict>
          <v:shape id="_x0000_i1026" type="#_x0000_t75" style="width:39.25pt;height:21.5pt">
            <v:imagedata r:id="rId14" o:title=""/>
          </v:shape>
        </w:pict>
      </w:r>
    </w:p>
    <w:p w:rsidR="00626DF9" w:rsidRDefault="00626DF9" w:rsidP="00626DF9">
      <w:pPr>
        <w:spacing w:after="0" w:line="240" w:lineRule="auto"/>
        <w:rPr>
          <w:sz w:val="24"/>
          <w:szCs w:val="24"/>
        </w:rPr>
      </w:pPr>
    </w:p>
    <w:p w:rsidR="000931F1" w:rsidRDefault="000931F1" w:rsidP="000931F1">
      <w:pPr>
        <w:spacing w:after="0"/>
        <w:rPr>
          <w:sz w:val="24"/>
          <w:szCs w:val="24"/>
        </w:rPr>
      </w:pPr>
      <w:r>
        <w:rPr>
          <w:sz w:val="24"/>
          <w:szCs w:val="24"/>
        </w:rPr>
        <w:t>Bijna klaar !!</w:t>
      </w:r>
    </w:p>
    <w:p w:rsidR="000931F1" w:rsidRDefault="000931F1" w:rsidP="000931F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Gelieve dit document op te slaan en terug te mailen/zenden vóór </w:t>
      </w:r>
      <w:r w:rsidR="009E3C0B">
        <w:rPr>
          <w:sz w:val="24"/>
          <w:szCs w:val="24"/>
        </w:rPr>
        <w:t>15/03</w:t>
      </w:r>
      <w:r>
        <w:rPr>
          <w:sz w:val="24"/>
          <w:szCs w:val="24"/>
        </w:rPr>
        <w:t>/2019.</w:t>
      </w:r>
    </w:p>
    <w:p w:rsidR="000931F1" w:rsidRPr="00EB5F1F" w:rsidRDefault="000931F1" w:rsidP="000931F1">
      <w:pPr>
        <w:spacing w:after="0"/>
        <w:rPr>
          <w:sz w:val="24"/>
          <w:szCs w:val="24"/>
        </w:rPr>
      </w:pPr>
      <w:r>
        <w:rPr>
          <w:sz w:val="24"/>
          <w:szCs w:val="24"/>
        </w:rPr>
        <w:t>Tennisclub Fort IV zor</w:t>
      </w:r>
      <w:r w:rsidR="0068344E">
        <w:rPr>
          <w:sz w:val="24"/>
          <w:szCs w:val="24"/>
        </w:rPr>
        <w:t>g</w:t>
      </w:r>
      <w:r>
        <w:rPr>
          <w:sz w:val="24"/>
          <w:szCs w:val="24"/>
        </w:rPr>
        <w:t>t voor je lidkaart en eventuele aansluiting bij Tennis Vlaanderen.</w:t>
      </w:r>
    </w:p>
    <w:p w:rsidR="00626DF9" w:rsidRDefault="00626DF9" w:rsidP="00626DF9">
      <w:pPr>
        <w:spacing w:after="0" w:line="240" w:lineRule="auto"/>
        <w:rPr>
          <w:sz w:val="24"/>
          <w:szCs w:val="24"/>
        </w:rPr>
      </w:pPr>
    </w:p>
    <w:p w:rsidR="00384F60" w:rsidRDefault="00384F60" w:rsidP="00626DF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Door betaling van het lidgeld verklaar je je akkoord met het huishoudelijk reglement en </w:t>
      </w:r>
      <w:r w:rsidR="00626DF9">
        <w:rPr>
          <w:sz w:val="24"/>
          <w:szCs w:val="24"/>
        </w:rPr>
        <w:t xml:space="preserve">de richtlijnen i.v.m. </w:t>
      </w:r>
      <w:r>
        <w:rPr>
          <w:sz w:val="24"/>
          <w:szCs w:val="24"/>
        </w:rPr>
        <w:t xml:space="preserve"> de clubhuisuitbating.</w:t>
      </w:r>
    </w:p>
    <w:sectPr w:rsidR="00384F60" w:rsidSect="00FC27B7">
      <w:headerReference w:type="default" r:id="rId15"/>
      <w:footerReference w:type="default" r:id="rId16"/>
      <w:pgSz w:w="11906" w:h="16838" w:code="9"/>
      <w:pgMar w:top="567" w:right="567" w:bottom="567" w:left="567" w:header="284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504" w:rsidRDefault="00960504" w:rsidP="00650259">
      <w:pPr>
        <w:spacing w:after="0" w:line="240" w:lineRule="auto"/>
      </w:pPr>
      <w:r>
        <w:separator/>
      </w:r>
    </w:p>
  </w:endnote>
  <w:endnote w:type="continuationSeparator" w:id="0">
    <w:p w:rsidR="00960504" w:rsidRDefault="0096050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5FCA7D-5DF5-49FF-B07E-ED4E2EAE5EBE}"/>
    <w:embedBold r:id="rId2" w:fontKey="{65FEA8BB-3EC2-4615-B261-4B71C98657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2CD25B-958F-46AA-B7A0-3E5A6E8ECF1E}"/>
    <w:embedBold r:id="rId4" w:fontKey="{ED89DA25-BEA3-4B97-8183-0A3D97ED0D3B}"/>
    <w:embedItalic r:id="rId5" w:fontKey="{A1556F41-0FA2-4875-9A54-65B985A4771C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6" w:fontKey="{A84C9B97-C721-4ACD-81BC-C56C1606E8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94BD54-05DA-4BA3-AB1B-34BA27E762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2C7" w:rsidRPr="00710D71" w:rsidRDefault="009762C7" w:rsidP="00710D71">
    <w:pPr>
      <w:pStyle w:val="Footer"/>
      <w:tabs>
        <w:tab w:val="clear" w:pos="9810"/>
        <w:tab w:val="right" w:pos="10632"/>
      </w:tabs>
      <w:rPr>
        <w:sz w:val="20"/>
        <w:szCs w:val="20"/>
        <w:lang w:val="nl-BE"/>
      </w:rPr>
    </w:pPr>
    <w:r w:rsidRPr="00710D71">
      <w:rPr>
        <w:sz w:val="20"/>
        <w:szCs w:val="20"/>
        <w:lang w:val="fr-B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504" w:rsidRDefault="00960504" w:rsidP="00650259">
      <w:pPr>
        <w:spacing w:after="0" w:line="240" w:lineRule="auto"/>
      </w:pPr>
      <w:r>
        <w:separator/>
      </w:r>
    </w:p>
  </w:footnote>
  <w:footnote w:type="continuationSeparator" w:id="0">
    <w:p w:rsidR="00960504" w:rsidRDefault="0096050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2C7" w:rsidRPr="0090596C" w:rsidRDefault="009762C7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LWawcsr8LdUyiOlgOOSi98HBr+w=" w:salt="LBRiYkkbyRHc42QT6plv7Q==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1B"/>
    <w:rsid w:val="00011EC3"/>
    <w:rsid w:val="00024BE4"/>
    <w:rsid w:val="00045027"/>
    <w:rsid w:val="000456E1"/>
    <w:rsid w:val="00052382"/>
    <w:rsid w:val="0006568A"/>
    <w:rsid w:val="0007420C"/>
    <w:rsid w:val="00076F0F"/>
    <w:rsid w:val="00084253"/>
    <w:rsid w:val="000931F1"/>
    <w:rsid w:val="00095A3D"/>
    <w:rsid w:val="000A4B89"/>
    <w:rsid w:val="000C06E4"/>
    <w:rsid w:val="000D1F49"/>
    <w:rsid w:val="00114688"/>
    <w:rsid w:val="001455BB"/>
    <w:rsid w:val="001542A8"/>
    <w:rsid w:val="001727CA"/>
    <w:rsid w:val="00173BA1"/>
    <w:rsid w:val="001859F0"/>
    <w:rsid w:val="001B083E"/>
    <w:rsid w:val="001B4D11"/>
    <w:rsid w:val="001D2E10"/>
    <w:rsid w:val="00217CAD"/>
    <w:rsid w:val="00283A00"/>
    <w:rsid w:val="00291942"/>
    <w:rsid w:val="002928D0"/>
    <w:rsid w:val="002A315D"/>
    <w:rsid w:val="002A4BB4"/>
    <w:rsid w:val="002C56E6"/>
    <w:rsid w:val="002F547C"/>
    <w:rsid w:val="00321F45"/>
    <w:rsid w:val="00334787"/>
    <w:rsid w:val="003347F0"/>
    <w:rsid w:val="00361E11"/>
    <w:rsid w:val="00384F60"/>
    <w:rsid w:val="003B38FA"/>
    <w:rsid w:val="003B4744"/>
    <w:rsid w:val="003B4FAA"/>
    <w:rsid w:val="003E2010"/>
    <w:rsid w:val="003F0847"/>
    <w:rsid w:val="0040090B"/>
    <w:rsid w:val="00416EF2"/>
    <w:rsid w:val="004346EA"/>
    <w:rsid w:val="0046302A"/>
    <w:rsid w:val="00487D2D"/>
    <w:rsid w:val="004A39AD"/>
    <w:rsid w:val="004D0F27"/>
    <w:rsid w:val="004D5D62"/>
    <w:rsid w:val="004F0C79"/>
    <w:rsid w:val="004F5729"/>
    <w:rsid w:val="005011E3"/>
    <w:rsid w:val="005112D0"/>
    <w:rsid w:val="005421C6"/>
    <w:rsid w:val="00577E06"/>
    <w:rsid w:val="005865B5"/>
    <w:rsid w:val="00590C78"/>
    <w:rsid w:val="005A3BF7"/>
    <w:rsid w:val="005B020D"/>
    <w:rsid w:val="005D6B85"/>
    <w:rsid w:val="005E5C87"/>
    <w:rsid w:val="005F2035"/>
    <w:rsid w:val="005F5762"/>
    <w:rsid w:val="005F7990"/>
    <w:rsid w:val="00626DF9"/>
    <w:rsid w:val="0063739C"/>
    <w:rsid w:val="00650259"/>
    <w:rsid w:val="006600B3"/>
    <w:rsid w:val="0068344E"/>
    <w:rsid w:val="00697F25"/>
    <w:rsid w:val="006C1B1A"/>
    <w:rsid w:val="006D34AE"/>
    <w:rsid w:val="006E47C1"/>
    <w:rsid w:val="00710D71"/>
    <w:rsid w:val="00732D0A"/>
    <w:rsid w:val="007428AD"/>
    <w:rsid w:val="0075700B"/>
    <w:rsid w:val="007613B2"/>
    <w:rsid w:val="00770F25"/>
    <w:rsid w:val="007765EC"/>
    <w:rsid w:val="007A35A8"/>
    <w:rsid w:val="007B0A85"/>
    <w:rsid w:val="007C6A52"/>
    <w:rsid w:val="007C760F"/>
    <w:rsid w:val="007F3DCD"/>
    <w:rsid w:val="007F41B6"/>
    <w:rsid w:val="007F7B5D"/>
    <w:rsid w:val="0082043E"/>
    <w:rsid w:val="00822913"/>
    <w:rsid w:val="00822A86"/>
    <w:rsid w:val="0082505C"/>
    <w:rsid w:val="00836129"/>
    <w:rsid w:val="00871CA6"/>
    <w:rsid w:val="0089108D"/>
    <w:rsid w:val="008A1783"/>
    <w:rsid w:val="008A5B05"/>
    <w:rsid w:val="008C2579"/>
    <w:rsid w:val="008C3ECE"/>
    <w:rsid w:val="008E203A"/>
    <w:rsid w:val="008E4F02"/>
    <w:rsid w:val="008E575E"/>
    <w:rsid w:val="008E5771"/>
    <w:rsid w:val="008F23A2"/>
    <w:rsid w:val="008F4750"/>
    <w:rsid w:val="0090596C"/>
    <w:rsid w:val="0091229C"/>
    <w:rsid w:val="00924B03"/>
    <w:rsid w:val="009358F3"/>
    <w:rsid w:val="00940E73"/>
    <w:rsid w:val="0094159A"/>
    <w:rsid w:val="0095123D"/>
    <w:rsid w:val="00960504"/>
    <w:rsid w:val="00964814"/>
    <w:rsid w:val="009762C7"/>
    <w:rsid w:val="0098597D"/>
    <w:rsid w:val="009859E8"/>
    <w:rsid w:val="009864A6"/>
    <w:rsid w:val="009865B1"/>
    <w:rsid w:val="009953AD"/>
    <w:rsid w:val="009A6B34"/>
    <w:rsid w:val="009C2CEC"/>
    <w:rsid w:val="009C3B12"/>
    <w:rsid w:val="009E3C0B"/>
    <w:rsid w:val="009F619A"/>
    <w:rsid w:val="009F6DDE"/>
    <w:rsid w:val="00A05253"/>
    <w:rsid w:val="00A2232F"/>
    <w:rsid w:val="00A24DA6"/>
    <w:rsid w:val="00A370A8"/>
    <w:rsid w:val="00A407B5"/>
    <w:rsid w:val="00A4749F"/>
    <w:rsid w:val="00A52E02"/>
    <w:rsid w:val="00A62EA7"/>
    <w:rsid w:val="00A671B0"/>
    <w:rsid w:val="00A93927"/>
    <w:rsid w:val="00AA4F2B"/>
    <w:rsid w:val="00AB1828"/>
    <w:rsid w:val="00B25619"/>
    <w:rsid w:val="00B600B8"/>
    <w:rsid w:val="00B75A01"/>
    <w:rsid w:val="00B8046F"/>
    <w:rsid w:val="00B8771B"/>
    <w:rsid w:val="00BA306D"/>
    <w:rsid w:val="00BC0FDD"/>
    <w:rsid w:val="00BC5826"/>
    <w:rsid w:val="00BD4753"/>
    <w:rsid w:val="00BD5CB1"/>
    <w:rsid w:val="00BE62EE"/>
    <w:rsid w:val="00BF2DD2"/>
    <w:rsid w:val="00C003BA"/>
    <w:rsid w:val="00C14740"/>
    <w:rsid w:val="00C211BA"/>
    <w:rsid w:val="00C3638B"/>
    <w:rsid w:val="00C449A3"/>
    <w:rsid w:val="00C4606E"/>
    <w:rsid w:val="00C46878"/>
    <w:rsid w:val="00C955DD"/>
    <w:rsid w:val="00CA06B6"/>
    <w:rsid w:val="00CB4A51"/>
    <w:rsid w:val="00CC22D6"/>
    <w:rsid w:val="00CD4532"/>
    <w:rsid w:val="00CD47B0"/>
    <w:rsid w:val="00CD669A"/>
    <w:rsid w:val="00CD70CE"/>
    <w:rsid w:val="00CE1905"/>
    <w:rsid w:val="00CE6104"/>
    <w:rsid w:val="00CE7918"/>
    <w:rsid w:val="00CF4018"/>
    <w:rsid w:val="00D16163"/>
    <w:rsid w:val="00D2004A"/>
    <w:rsid w:val="00D30C86"/>
    <w:rsid w:val="00D31AC5"/>
    <w:rsid w:val="00D3611B"/>
    <w:rsid w:val="00D67DA8"/>
    <w:rsid w:val="00D83964"/>
    <w:rsid w:val="00D86756"/>
    <w:rsid w:val="00DA18DC"/>
    <w:rsid w:val="00DA3634"/>
    <w:rsid w:val="00DA59ED"/>
    <w:rsid w:val="00DB3FAD"/>
    <w:rsid w:val="00DD7E74"/>
    <w:rsid w:val="00DF6967"/>
    <w:rsid w:val="00E139C4"/>
    <w:rsid w:val="00E22073"/>
    <w:rsid w:val="00E2348A"/>
    <w:rsid w:val="00E3190F"/>
    <w:rsid w:val="00E36E0E"/>
    <w:rsid w:val="00E51999"/>
    <w:rsid w:val="00E548F9"/>
    <w:rsid w:val="00E61C09"/>
    <w:rsid w:val="00E677FE"/>
    <w:rsid w:val="00EA0CB9"/>
    <w:rsid w:val="00EB3B58"/>
    <w:rsid w:val="00EB5F1F"/>
    <w:rsid w:val="00EC052E"/>
    <w:rsid w:val="00EC7359"/>
    <w:rsid w:val="00EE3054"/>
    <w:rsid w:val="00EF54B9"/>
    <w:rsid w:val="00EF6FF1"/>
    <w:rsid w:val="00F00606"/>
    <w:rsid w:val="00F01256"/>
    <w:rsid w:val="00F06863"/>
    <w:rsid w:val="00F4603C"/>
    <w:rsid w:val="00F46128"/>
    <w:rsid w:val="00F52451"/>
    <w:rsid w:val="00F5263B"/>
    <w:rsid w:val="00F62F2F"/>
    <w:rsid w:val="00F70992"/>
    <w:rsid w:val="00F951BF"/>
    <w:rsid w:val="00F9638A"/>
    <w:rsid w:val="00FC0473"/>
    <w:rsid w:val="00FC27B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BC0F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F0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48F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48F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48F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48F9"/>
    <w:rPr>
      <w:rFonts w:ascii="Arial" w:hAnsi="Arial" w:cs="Arial"/>
      <w:vanish/>
      <w:sz w:val="16"/>
      <w:szCs w:val="16"/>
    </w:rPr>
  </w:style>
  <w:style w:type="paragraph" w:styleId="Revision">
    <w:name w:val="Revision"/>
    <w:hidden/>
    <w:uiPriority w:val="99"/>
    <w:semiHidden/>
    <w:rsid w:val="00BC58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BC0F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7F0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548F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548F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548F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548F9"/>
    <w:rPr>
      <w:rFonts w:ascii="Arial" w:hAnsi="Arial" w:cs="Arial"/>
      <w:vanish/>
      <w:sz w:val="16"/>
      <w:szCs w:val="16"/>
    </w:rPr>
  </w:style>
  <w:style w:type="paragraph" w:styleId="Revision">
    <w:name w:val="Revision"/>
    <w:hidden/>
    <w:uiPriority w:val="99"/>
    <w:semiHidden/>
    <w:rsid w:val="00BC58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info@tcfortiv.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ri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infopath/2007/PartnerControls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DEE856-B7E5-4EAE-9107-5B566ED4D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2</Pages>
  <Words>739</Words>
  <Characters>4067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2018-12-11T08:29:00Z</dcterms:created>
  <dcterms:modified xsi:type="dcterms:W3CDTF">2019-03-02T08:37:00Z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